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59C" w:rsidRDefault="00063D5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13F6F2F" wp14:editId="09994CD2">
            <wp:simplePos x="0" y="0"/>
            <wp:positionH relativeFrom="column">
              <wp:posOffset>-851535</wp:posOffset>
            </wp:positionH>
            <wp:positionV relativeFrom="paragraph">
              <wp:posOffset>-812800</wp:posOffset>
            </wp:positionV>
            <wp:extent cx="219456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75" y="21168"/>
                <wp:lineTo x="2137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4" t="19949" r="13565" b="64757"/>
                    <a:stretch/>
                  </pic:blipFill>
                  <pic:spPr bwMode="auto">
                    <a:xfrm>
                      <a:off x="0" y="0"/>
                      <a:ext cx="219456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4D999" wp14:editId="75BC9D18">
                <wp:simplePos x="0" y="0"/>
                <wp:positionH relativeFrom="column">
                  <wp:posOffset>-746760</wp:posOffset>
                </wp:positionH>
                <wp:positionV relativeFrom="paragraph">
                  <wp:posOffset>3538855</wp:posOffset>
                </wp:positionV>
                <wp:extent cx="4886325" cy="1905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D5A" w:rsidRPr="00063D5A" w:rsidRDefault="0084268C" w:rsidP="00063D5A">
                            <w:pPr>
                              <w:spacing w:line="240" w:lineRule="auto"/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When?</w:t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Friday  3rd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 xml:space="preserve"> August</w:t>
                            </w:r>
                            <w:r w:rsidR="00063D5A" w:rsidRPr="00063D5A"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 xml:space="preserve"> 1</w:t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0-12</w:t>
                            </w:r>
                          </w:p>
                          <w:p w:rsidR="00063D5A" w:rsidRPr="00063D5A" w:rsidRDefault="0084268C" w:rsidP="00063D5A">
                            <w:pPr>
                              <w:spacing w:line="240" w:lineRule="auto"/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  <w:t>Thursday 23rd August 2-4</w:t>
                            </w:r>
                          </w:p>
                          <w:p w:rsidR="00063D5A" w:rsidRPr="00063D5A" w:rsidRDefault="002069A6" w:rsidP="00063D5A">
                            <w:pPr>
                              <w:spacing w:line="240" w:lineRule="auto"/>
                              <w:ind w:left="2160" w:hanging="2160"/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Where?</w:t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  <w:t xml:space="preserve">The </w:t>
                            </w:r>
                            <w:r w:rsidR="0084268C"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Pig</w:t>
                            </w:r>
                            <w:r w:rsidR="00063D5A" w:rsidRPr="00063D5A"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, Armada Way</w:t>
                            </w:r>
                            <w:r w:rsidR="009B6092"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, PL1 1HU</w:t>
                            </w:r>
                          </w:p>
                          <w:p w:rsidR="00063D5A" w:rsidRPr="007A1897" w:rsidRDefault="00063D5A" w:rsidP="00063D5A">
                            <w:pPr>
                              <w:spacing w:line="240" w:lineRule="auto"/>
                              <w:rPr>
                                <w:rFonts w:ascii="Segoe Print" w:hAnsi="Segoe Print"/>
                                <w:color w:val="000099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4D99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8.8pt;margin-top:278.65pt;width:384.75pt;height:1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" filled="f" stroked="f" strokeweight=".5pt">
                <v:textbox>
                  <w:txbxContent>
                    <w:p w:rsidR="00063D5A" w:rsidRPr="00063D5A" w:rsidRDefault="0084268C" w:rsidP="00063D5A">
                      <w:pPr>
                        <w:spacing w:line="240" w:lineRule="auto"/>
                        <w:rPr>
                          <w:rFonts w:ascii="Segoe Print" w:hAnsi="Segoe Print"/>
                          <w:color w:val="006600"/>
                          <w:sz w:val="36"/>
                        </w:rPr>
                      </w:pP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>When?</w:t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</w:r>
                      <w:proofErr w:type="gramStart"/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>Friday  3rd</w:t>
                      </w:r>
                      <w:proofErr w:type="gramEnd"/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 xml:space="preserve"> August</w:t>
                      </w:r>
                      <w:r w:rsidR="00063D5A" w:rsidRPr="00063D5A">
                        <w:rPr>
                          <w:rFonts w:ascii="Segoe Print" w:hAnsi="Segoe Print"/>
                          <w:color w:val="006600"/>
                          <w:sz w:val="36"/>
                        </w:rPr>
                        <w:t xml:space="preserve"> 1</w:t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>0-12</w:t>
                      </w:r>
                    </w:p>
                    <w:p w:rsidR="00063D5A" w:rsidRPr="00063D5A" w:rsidRDefault="0084268C" w:rsidP="00063D5A">
                      <w:pPr>
                        <w:spacing w:line="240" w:lineRule="auto"/>
                        <w:rPr>
                          <w:rFonts w:ascii="Segoe Print" w:hAnsi="Segoe Print"/>
                          <w:color w:val="006600"/>
                          <w:sz w:val="36"/>
                        </w:rPr>
                      </w:pP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  <w:t>Thursday 23rd August 2-4</w:t>
                      </w:r>
                    </w:p>
                    <w:p w:rsidR="00063D5A" w:rsidRPr="00063D5A" w:rsidRDefault="002069A6" w:rsidP="00063D5A">
                      <w:pPr>
                        <w:spacing w:line="240" w:lineRule="auto"/>
                        <w:ind w:left="2160" w:hanging="2160"/>
                        <w:rPr>
                          <w:rFonts w:ascii="Segoe Print" w:hAnsi="Segoe Print"/>
                          <w:color w:val="006600"/>
                          <w:sz w:val="36"/>
                        </w:rPr>
                      </w:pP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>Where?</w:t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  <w:t xml:space="preserve">The </w:t>
                      </w:r>
                      <w:r w:rsidR="0084268C">
                        <w:rPr>
                          <w:rFonts w:ascii="Segoe Print" w:hAnsi="Segoe Print"/>
                          <w:color w:val="006600"/>
                          <w:sz w:val="36"/>
                        </w:rPr>
                        <w:t>Pig</w:t>
                      </w:r>
                      <w:r w:rsidR="00063D5A" w:rsidRPr="00063D5A">
                        <w:rPr>
                          <w:rFonts w:ascii="Segoe Print" w:hAnsi="Segoe Print"/>
                          <w:color w:val="006600"/>
                          <w:sz w:val="36"/>
                        </w:rPr>
                        <w:t>, Armada Way</w:t>
                      </w:r>
                      <w:r w:rsidR="009B6092">
                        <w:rPr>
                          <w:rFonts w:ascii="Segoe Print" w:hAnsi="Segoe Print"/>
                          <w:color w:val="006600"/>
                          <w:sz w:val="36"/>
                        </w:rPr>
                        <w:t>, PL1 1HU</w:t>
                      </w:r>
                    </w:p>
                    <w:p w:rsidR="00063D5A" w:rsidRPr="007A1897" w:rsidRDefault="00063D5A" w:rsidP="00063D5A">
                      <w:pPr>
                        <w:spacing w:line="240" w:lineRule="auto"/>
                        <w:rPr>
                          <w:rFonts w:ascii="Segoe Print" w:hAnsi="Segoe Print"/>
                          <w:color w:val="000099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38BBE" wp14:editId="3774D2C3">
                <wp:simplePos x="0" y="0"/>
                <wp:positionH relativeFrom="column">
                  <wp:posOffset>-746760</wp:posOffset>
                </wp:positionH>
                <wp:positionV relativeFrom="paragraph">
                  <wp:posOffset>978535</wp:posOffset>
                </wp:positionV>
                <wp:extent cx="7208520" cy="24536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520" cy="245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D5A" w:rsidRPr="00063D5A" w:rsidRDefault="00063D5A" w:rsidP="00063D5A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</w:pPr>
                            <w:r w:rsidRPr="00063D5A"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  <w:t>If you’re worried about something that’s happening in your life, need some space to talk or want some advice on how you’re feeling, drop in and have a chat to a trained professional.</w:t>
                            </w:r>
                          </w:p>
                          <w:p w:rsidR="00063D5A" w:rsidRPr="00063D5A" w:rsidRDefault="00063D5A" w:rsidP="00063D5A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</w:pPr>
                            <w:r w:rsidRPr="00063D5A"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  <w:t xml:space="preserve">You can come on your own or with someone else; you will always be made to feel welcome.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8BBE" id="Text Box 8" o:spid="_x0000_s1027" type="#_x0000_t202" style="position:absolute;margin-left:-58.8pt;margin-top:77.05pt;width:567.6pt;height:19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" fillcolor="white [3201]" stroked="f" strokeweight=".5pt">
                <v:textbox>
                  <w:txbxContent>
                    <w:p w:rsidR="00063D5A" w:rsidRPr="00063D5A" w:rsidRDefault="00063D5A" w:rsidP="00063D5A">
                      <w:pPr>
                        <w:spacing w:after="0" w:line="240" w:lineRule="auto"/>
                        <w:rPr>
                          <w:rFonts w:ascii="Segoe Print" w:hAnsi="Segoe Print"/>
                          <w:color w:val="003399"/>
                          <w:sz w:val="36"/>
                        </w:rPr>
                      </w:pPr>
                      <w:r w:rsidRPr="00063D5A">
                        <w:rPr>
                          <w:rFonts w:ascii="Segoe Print" w:hAnsi="Segoe Print"/>
                          <w:color w:val="003399"/>
                          <w:sz w:val="36"/>
                        </w:rPr>
                        <w:t>If you’re worried about something that’s happening in your life, need some space to talk or want some advice on how you’re feeling, drop in and have a chat to a trained professional.</w:t>
                      </w:r>
                    </w:p>
                    <w:p w:rsidR="00063D5A" w:rsidRPr="00063D5A" w:rsidRDefault="00063D5A" w:rsidP="00063D5A">
                      <w:pPr>
                        <w:spacing w:after="0" w:line="240" w:lineRule="auto"/>
                        <w:rPr>
                          <w:rFonts w:ascii="Segoe Print" w:hAnsi="Segoe Print"/>
                          <w:color w:val="003399"/>
                          <w:sz w:val="36"/>
                        </w:rPr>
                      </w:pPr>
                      <w:r w:rsidRPr="00063D5A">
                        <w:rPr>
                          <w:rFonts w:ascii="Segoe Print" w:hAnsi="Segoe Print"/>
                          <w:color w:val="003399"/>
                          <w:sz w:val="36"/>
                        </w:rPr>
                        <w:t xml:space="preserve">You can come on your own or with someone else; you will always be made to feel welcome.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6190" behindDoc="1" locked="0" layoutInCell="1" allowOverlap="1" wp14:anchorId="17C65B68" wp14:editId="2FAD7315">
            <wp:simplePos x="0" y="0"/>
            <wp:positionH relativeFrom="column">
              <wp:posOffset>-847725</wp:posOffset>
            </wp:positionH>
            <wp:positionV relativeFrom="paragraph">
              <wp:posOffset>8743950</wp:posOffset>
            </wp:positionV>
            <wp:extent cx="74580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572" y="21390"/>
                <wp:lineTo x="215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 t="72970" r="12646" b="11844"/>
                    <a:stretch/>
                  </pic:blipFill>
                  <pic:spPr bwMode="auto">
                    <a:xfrm>
                      <a:off x="0" y="0"/>
                      <a:ext cx="74580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4BF5A" wp14:editId="18CDA78E">
                <wp:simplePos x="0" y="0"/>
                <wp:positionH relativeFrom="column">
                  <wp:posOffset>609600</wp:posOffset>
                </wp:positionH>
                <wp:positionV relativeFrom="paragraph">
                  <wp:posOffset>-47625</wp:posOffset>
                </wp:positionV>
                <wp:extent cx="4800600" cy="10191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897" w:rsidRPr="00063D5A" w:rsidRDefault="007A1897" w:rsidP="007A189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color w:val="002060"/>
                                <w:sz w:val="40"/>
                              </w:rPr>
                            </w:pPr>
                            <w:r w:rsidRPr="00063D5A">
                              <w:rPr>
                                <w:rFonts w:ascii="Segoe Print" w:hAnsi="Segoe Print"/>
                                <w:b/>
                                <w:color w:val="002060"/>
                                <w:sz w:val="40"/>
                              </w:rPr>
                              <w:t>For children aged 5 to 18 and their families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BF5A" id="Text Box 4" o:spid="_x0000_s1028" type="#_x0000_t202" style="position:absolute;margin-left:48pt;margin-top:-3.75pt;width:378pt;height:8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" fillcolor="white [3201]" stroked="f" strokeweight=".5pt">
                <v:textbox>
                  <w:txbxContent>
                    <w:p w:rsidR="007A1897" w:rsidRPr="00063D5A" w:rsidRDefault="007A1897" w:rsidP="007A1897">
                      <w:pPr>
                        <w:spacing w:line="240" w:lineRule="auto"/>
                        <w:jc w:val="center"/>
                        <w:rPr>
                          <w:rFonts w:ascii="Segoe Print" w:hAnsi="Segoe Print"/>
                          <w:b/>
                          <w:color w:val="002060"/>
                          <w:sz w:val="40"/>
                        </w:rPr>
                      </w:pPr>
                      <w:r w:rsidRPr="00063D5A">
                        <w:rPr>
                          <w:rFonts w:ascii="Segoe Print" w:hAnsi="Segoe Print"/>
                          <w:b/>
                          <w:color w:val="002060"/>
                          <w:sz w:val="40"/>
                        </w:rPr>
                        <w:t>For children aged 5 to 18 and their families</w:t>
                      </w:r>
                    </w:p>
                  </w:txbxContent>
                </v:textbox>
              </v:shape>
            </w:pict>
          </mc:Fallback>
        </mc:AlternateContent>
      </w:r>
      <w:r w:rsidR="007A18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A1AD7B" wp14:editId="698918AE">
                <wp:simplePos x="0" y="0"/>
                <wp:positionH relativeFrom="column">
                  <wp:posOffset>-219075</wp:posOffset>
                </wp:positionH>
                <wp:positionV relativeFrom="paragraph">
                  <wp:posOffset>-1866900</wp:posOffset>
                </wp:positionV>
                <wp:extent cx="6343650" cy="1828800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1897" w:rsidRPr="00063D5A" w:rsidRDefault="007A1897" w:rsidP="007A1897">
                            <w:pPr>
                              <w:spacing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textOutline w14:w="179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3D5A">
                              <w:rPr>
                                <w:rFonts w:ascii="Segoe Script" w:hAnsi="Segoe Script"/>
                                <w:b/>
                                <w:noProof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textOutline w14:w="179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Emotional Health and Wellbeing Drop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1AD7B" id="Text Box 3" o:spid="_x0000_s1029" type="#_x0000_t202" style="position:absolute;margin-left:-17.25pt;margin-top:-147pt;width:499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" filled="f" stroked="f">
                <v:textbox style="mso-fit-shape-to-text:t">
                  <w:txbxContent>
                    <w:p w:rsidR="007A1897" w:rsidRPr="00063D5A" w:rsidRDefault="007A1897" w:rsidP="007A1897">
                      <w:pPr>
                        <w:spacing w:line="240" w:lineRule="auto"/>
                        <w:jc w:val="center"/>
                        <w:rPr>
                          <w:rFonts w:ascii="Segoe Script" w:hAnsi="Segoe Script"/>
                          <w:b/>
                          <w:noProof/>
                          <w:color w:val="FFFFFF" w:themeColor="background1"/>
                          <w:spacing w:val="20"/>
                          <w:sz w:val="72"/>
                          <w:szCs w:val="72"/>
                          <w14:textOutline w14:w="179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3D5A">
                        <w:rPr>
                          <w:rFonts w:ascii="Segoe Script" w:hAnsi="Segoe Script"/>
                          <w:b/>
                          <w:noProof/>
                          <w:color w:val="FFFFFF" w:themeColor="background1"/>
                          <w:spacing w:val="20"/>
                          <w:sz w:val="72"/>
                          <w:szCs w:val="72"/>
                          <w14:textOutline w14:w="179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Emotional Health and Wellbeing Drop In</w:t>
                      </w:r>
                    </w:p>
                  </w:txbxContent>
                </v:textbox>
              </v:shape>
            </w:pict>
          </mc:Fallback>
        </mc:AlternateContent>
      </w:r>
      <w:r w:rsidR="007A1897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4B84B29D" wp14:editId="3CC4FDFD">
            <wp:simplePos x="0" y="0"/>
            <wp:positionH relativeFrom="column">
              <wp:posOffset>-847725</wp:posOffset>
            </wp:positionH>
            <wp:positionV relativeFrom="paragraph">
              <wp:posOffset>-809625</wp:posOffset>
            </wp:positionV>
            <wp:extent cx="7410450" cy="4168140"/>
            <wp:effectExtent l="0" t="0" r="0" b="3810"/>
            <wp:wrapTight wrapText="bothSides">
              <wp:wrapPolygon edited="0">
                <wp:start x="0" y="0"/>
                <wp:lineTo x="0" y="21521"/>
                <wp:lineTo x="21544" y="21521"/>
                <wp:lineTo x="21544" y="0"/>
                <wp:lineTo x="0" y="0"/>
              </wp:wrapPolygon>
            </wp:wrapTight>
            <wp:docPr id="5" name="Picture 5" descr="Image result for plymouth smeaton's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lymouth smeaton's tow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FA05059" wp14:editId="04374558">
            <wp:simplePos x="0" y="0"/>
            <wp:positionH relativeFrom="column">
              <wp:posOffset>3670300</wp:posOffset>
            </wp:positionH>
            <wp:positionV relativeFrom="paragraph">
              <wp:posOffset>289560</wp:posOffset>
            </wp:positionV>
            <wp:extent cx="2696845" cy="2118995"/>
            <wp:effectExtent l="0" t="0" r="8255" b="0"/>
            <wp:wrapTight wrapText="bothSides">
              <wp:wrapPolygon edited="0">
                <wp:start x="0" y="0"/>
                <wp:lineTo x="0" y="21361"/>
                <wp:lineTo x="21514" y="21361"/>
                <wp:lineTo x="21514" y="0"/>
                <wp:lineTo x="0" y="0"/>
              </wp:wrapPolygon>
            </wp:wrapTight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9C" w:rsidRDefault="00C7159C" w:rsidP="00C7159C"/>
    <w:p w:rsidR="0000654C" w:rsidRPr="00C7159C" w:rsidRDefault="00C7159C" w:rsidP="00C7159C">
      <w:pPr>
        <w:tabs>
          <w:tab w:val="left" w:pos="6800"/>
        </w:tabs>
      </w:pPr>
      <w:r>
        <w:tab/>
      </w:r>
    </w:p>
    <w:sectPr w:rsidR="0000654C" w:rsidRPr="00C715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97"/>
    <w:rsid w:val="0000654C"/>
    <w:rsid w:val="00063D5A"/>
    <w:rsid w:val="002069A6"/>
    <w:rsid w:val="007A1897"/>
    <w:rsid w:val="0084268C"/>
    <w:rsid w:val="008C53E1"/>
    <w:rsid w:val="009B6092"/>
    <w:rsid w:val="00AC43A0"/>
    <w:rsid w:val="00C7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1A7E91-4F01-4906-BE25-9A890436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FB60326F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Trust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WEDGE Hannah, CAMHS Community Assistant Psychologist</dc:creator>
  <cp:lastModifiedBy>Jane Gilbert</cp:lastModifiedBy>
  <cp:revision>2</cp:revision>
  <cp:lastPrinted>2017-06-26T15:22:00Z</cp:lastPrinted>
  <dcterms:created xsi:type="dcterms:W3CDTF">2018-07-18T13:49:00Z</dcterms:created>
  <dcterms:modified xsi:type="dcterms:W3CDTF">2018-07-18T13:49:00Z</dcterms:modified>
</cp:coreProperties>
</file>