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322" w:rsidRDefault="00B2386E" w:rsidP="00747322">
      <w:pPr>
        <w:rPr>
          <w:rFonts w:ascii="Crazy Girlz Blond BTN" w:hAnsi="Crazy Girlz Blond BTN" w:cs="Arial"/>
          <w:sz w:val="32"/>
          <w:szCs w:val="32"/>
          <w:lang w:val="en-US"/>
        </w:rPr>
      </w:pPr>
      <w:r>
        <w:rPr>
          <w:rFonts w:ascii="Gill Sans MT" w:hAnsi="Gill Sans MT"/>
          <w:b/>
          <w:bCs/>
          <w:color w:val="000066"/>
          <w:sz w:val="72"/>
          <w:szCs w:val="72"/>
          <w14:shadow w14:blurRad="0" w14:dist="12700" w14:dir="5400000" w14:sx="100000" w14:sy="100000" w14:kx="0" w14:ky="0" w14:algn="ctr">
            <w14:srgbClr w14:val="548DD4">
              <w14:alpha w14:val="20000"/>
            </w14:srgbClr>
          </w14:shadow>
          <w14:textOutline w14:w="38100" w14:cap="flat" w14:cmpd="sng" w14:algn="ctr">
            <w14:solidFill>
              <w14:srgbClr w14:val="000066">
                <w14:alpha w14:val="4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66"/>
                </w14:gs>
                <w14:gs w14:pos="50000">
                  <w14:srgbClr w14:val="CCCCFF"/>
                </w14:gs>
                <w14:gs w14:pos="100000">
                  <w14:srgbClr w14:val="000066"/>
                </w14:gs>
              </w14:gsLst>
              <w14:lin w14:ang="18900000" w14:scaled="1"/>
            </w14:gradFill>
          </w14:textFill>
        </w:rPr>
        <w:t xml:space="preserve">MKC </w:t>
      </w:r>
      <w:r w:rsidR="00747322" w:rsidRPr="00F802E9">
        <w:rPr>
          <w:rFonts w:ascii="Gill Sans MT" w:hAnsi="Gill Sans MT"/>
          <w:b/>
          <w:bCs/>
          <w:color w:val="000066"/>
          <w:sz w:val="72"/>
          <w:szCs w:val="72"/>
          <w14:shadow w14:blurRad="0" w14:dist="12700" w14:dir="5400000" w14:sx="100000" w14:sy="100000" w14:kx="0" w14:ky="0" w14:algn="ctr">
            <w14:srgbClr w14:val="548DD4">
              <w14:alpha w14:val="20000"/>
            </w14:srgbClr>
          </w14:shadow>
          <w14:textOutline w14:w="38100" w14:cap="flat" w14:cmpd="sng" w14:algn="ctr">
            <w14:solidFill>
              <w14:srgbClr w14:val="000066">
                <w14:alpha w14:val="4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66"/>
                </w14:gs>
                <w14:gs w14:pos="50000">
                  <w14:srgbClr w14:val="CCCCFF"/>
                </w14:gs>
                <w14:gs w14:pos="100000">
                  <w14:srgbClr w14:val="000066"/>
                </w14:gs>
              </w14:gsLst>
              <w14:lin w14:ang="18900000" w14:scaled="1"/>
            </w14:gradFill>
          </w14:textFill>
        </w:rPr>
        <w:t>HEROES</w:t>
      </w:r>
      <w:r w:rsidR="00747322" w:rsidRPr="003249F5">
        <w:rPr>
          <w:rFonts w:ascii="Crazy Girlz Blond BTN" w:hAnsi="Crazy Girlz Blond BTN" w:cs="Arial"/>
          <w:sz w:val="32"/>
          <w:szCs w:val="32"/>
          <w:lang w:val="en-US"/>
        </w:rPr>
        <w:t xml:space="preserve"> </w:t>
      </w:r>
    </w:p>
    <w:p w:rsidR="003249F5" w:rsidRPr="009A257A" w:rsidRDefault="00747322" w:rsidP="00747322">
      <w:pPr>
        <w:jc w:val="center"/>
        <w:rPr>
          <w:rFonts w:ascii="Crazy Girlz Blond BTN" w:hAnsi="Crazy Girlz Blond BTN" w:cs="Arial"/>
          <w:sz w:val="24"/>
          <w:szCs w:val="24"/>
          <w:lang w:val="en-US"/>
        </w:rPr>
      </w:pPr>
      <w:r w:rsidRPr="009A257A">
        <w:rPr>
          <w:rFonts w:ascii="Crazy Girlz Blond BTN" w:hAnsi="Crazy Girlz Blond BTN" w:cs="Arial"/>
          <w:sz w:val="24"/>
          <w:szCs w:val="24"/>
          <w:lang w:val="en-US"/>
        </w:rPr>
        <w:t>Jam Band</w:t>
      </w:r>
      <w:r w:rsidRPr="009A257A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4320AF96" wp14:editId="57FCD965">
            <wp:simplePos x="0" y="0"/>
            <wp:positionH relativeFrom="margin">
              <wp:posOffset>3495675</wp:posOffset>
            </wp:positionH>
            <wp:positionV relativeFrom="paragraph">
              <wp:posOffset>-781050</wp:posOffset>
            </wp:positionV>
            <wp:extent cx="2945765" cy="1066800"/>
            <wp:effectExtent l="0" t="0" r="6985" b="0"/>
            <wp:wrapNone/>
            <wp:docPr id="1" name="Picture 1" descr="DOC011013-0110201310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011013-0110201310565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54" t="31355" r="6898" b="5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F5" w:rsidRPr="009A257A" w:rsidRDefault="00B2386E" w:rsidP="003249F5">
      <w:pPr>
        <w:jc w:val="center"/>
        <w:rPr>
          <w:rFonts w:ascii="Crazy Girlz Blond BTN" w:hAnsi="Crazy Girlz Blond BTN" w:cs="Arial"/>
          <w:sz w:val="24"/>
          <w:szCs w:val="24"/>
          <w:lang w:val="en-US"/>
        </w:rPr>
      </w:pPr>
      <w:r w:rsidRPr="009A257A">
        <w:rPr>
          <w:rFonts w:ascii="Crazy Girlz Blond BTN" w:hAnsi="Crazy Girlz Blond BTN" w:cs="Arial"/>
          <w:sz w:val="24"/>
          <w:szCs w:val="24"/>
          <w:lang w:val="en-US"/>
        </w:rPr>
        <w:t>We are the MKC</w:t>
      </w:r>
      <w:r w:rsidR="003249F5" w:rsidRPr="009A257A">
        <w:rPr>
          <w:rFonts w:ascii="Crazy Girlz Blond BTN" w:hAnsi="Crazy Girlz Blond BTN" w:cs="Arial"/>
          <w:sz w:val="24"/>
          <w:szCs w:val="24"/>
          <w:lang w:val="en-US"/>
        </w:rPr>
        <w:t xml:space="preserve"> Heroes at Montpelier Primary School.  We are pupils from service families and we represent all the children who have a family member in the armed forces. We support each other and work as part of a bigger team of Plymouth schools who represent all service children in the Plymouth area.</w:t>
      </w:r>
    </w:p>
    <w:p w:rsidR="00151A45" w:rsidRDefault="003249F5" w:rsidP="00151A45">
      <w:pPr>
        <w:shd w:val="clear" w:color="auto" w:fill="FFFFFF"/>
        <w:spacing w:after="300" w:line="330" w:lineRule="atLeast"/>
        <w:rPr>
          <w:rFonts w:ascii="Crazy Girlz Blond BTN" w:hAnsi="Crazy Girlz Blond BTN"/>
          <w:sz w:val="24"/>
          <w:szCs w:val="24"/>
        </w:rPr>
      </w:pPr>
      <w:r w:rsidRPr="009A257A">
        <w:rPr>
          <w:rFonts w:ascii="Crazy Girlz Blond BTN" w:hAnsi="Crazy Girlz Blond BTN" w:cs="Arial"/>
          <w:sz w:val="24"/>
          <w:szCs w:val="24"/>
          <w:lang w:val="en-US"/>
        </w:rPr>
        <w:t xml:space="preserve">Here at </w:t>
      </w:r>
      <w:r w:rsidR="009A257A" w:rsidRPr="009A257A">
        <w:rPr>
          <w:rFonts w:ascii="Crazy Girlz Blond BTN" w:hAnsi="Crazy Girlz Blond BTN" w:cs="Arial"/>
          <w:sz w:val="24"/>
          <w:szCs w:val="24"/>
          <w:lang w:val="en-US"/>
        </w:rPr>
        <w:t>Montpelier,</w:t>
      </w:r>
      <w:r w:rsidRPr="009A257A">
        <w:rPr>
          <w:rFonts w:ascii="Crazy Girlz Blond BTN" w:hAnsi="Crazy Girlz Blond BTN" w:cs="Arial"/>
          <w:sz w:val="24"/>
          <w:szCs w:val="24"/>
          <w:lang w:val="en-US"/>
        </w:rPr>
        <w:t xml:space="preserve"> we have a group called Jam Band</w:t>
      </w:r>
      <w:r w:rsidR="00F415E9" w:rsidRPr="009A257A">
        <w:rPr>
          <w:rFonts w:ascii="Crazy Girlz Blond BTN" w:hAnsi="Crazy Girlz Blond BTN"/>
          <w:sz w:val="24"/>
          <w:szCs w:val="24"/>
        </w:rPr>
        <w:t xml:space="preserve"> led</w:t>
      </w:r>
      <w:r w:rsidR="002011E8" w:rsidRPr="009A257A">
        <w:rPr>
          <w:rFonts w:ascii="Crazy Girlz Blond BTN" w:hAnsi="Crazy Girlz Blond BTN"/>
          <w:sz w:val="24"/>
          <w:szCs w:val="24"/>
        </w:rPr>
        <w:t xml:space="preserve"> by Miss Gilbert and Miss Langford</w:t>
      </w:r>
      <w:r w:rsidR="007702EA" w:rsidRPr="009A257A">
        <w:rPr>
          <w:rFonts w:ascii="Crazy Girlz Blond BTN" w:hAnsi="Crazy Girlz Blond BTN"/>
          <w:sz w:val="24"/>
          <w:szCs w:val="24"/>
        </w:rPr>
        <w:t xml:space="preserve"> It</w:t>
      </w:r>
      <w:r w:rsidRPr="009A257A">
        <w:rPr>
          <w:rFonts w:ascii="Crazy Girlz Blond BTN" w:hAnsi="Crazy Girlz Blond BTN"/>
          <w:sz w:val="24"/>
          <w:szCs w:val="24"/>
        </w:rPr>
        <w:t xml:space="preserve"> is on Wednesdays from 3.15-4</w:t>
      </w:r>
      <w:r w:rsidR="00F415E9" w:rsidRPr="009A257A">
        <w:rPr>
          <w:rFonts w:ascii="Crazy Girlz Blond BTN" w:hAnsi="Crazy Girlz Blond BTN"/>
          <w:sz w:val="24"/>
          <w:szCs w:val="24"/>
        </w:rPr>
        <w:t>.15</w:t>
      </w:r>
      <w:r w:rsidRPr="009A257A">
        <w:rPr>
          <w:rFonts w:ascii="Crazy Girlz Blond BTN" w:hAnsi="Crazy Girlz Blond BTN"/>
          <w:sz w:val="24"/>
          <w:szCs w:val="24"/>
        </w:rPr>
        <w:t xml:space="preserve">pm. Children from all year groups are invited attend. During our time </w:t>
      </w:r>
      <w:r w:rsidR="009A257A" w:rsidRPr="009A257A">
        <w:rPr>
          <w:rFonts w:ascii="Crazy Girlz Blond BTN" w:hAnsi="Crazy Girlz Blond BTN"/>
          <w:sz w:val="24"/>
          <w:szCs w:val="24"/>
        </w:rPr>
        <w:t>together,</w:t>
      </w:r>
      <w:r w:rsidRPr="009A257A">
        <w:rPr>
          <w:rFonts w:ascii="Crazy Girlz Blond BTN" w:hAnsi="Crazy Girlz Blond BTN"/>
          <w:sz w:val="24"/>
          <w:szCs w:val="24"/>
        </w:rPr>
        <w:t xml:space="preserve"> we</w:t>
      </w:r>
      <w:r w:rsidR="00F65025" w:rsidRPr="009A257A">
        <w:rPr>
          <w:rFonts w:ascii="Crazy Girlz Blond BTN" w:hAnsi="Crazy Girlz Blond BTN"/>
          <w:sz w:val="24"/>
          <w:szCs w:val="24"/>
        </w:rPr>
        <w:t xml:space="preserve"> play</w:t>
      </w:r>
      <w:r w:rsidRPr="009A257A">
        <w:rPr>
          <w:rFonts w:ascii="Crazy Girlz Blond BTN" w:hAnsi="Crazy Girlz Blond BTN"/>
          <w:sz w:val="24"/>
          <w:szCs w:val="24"/>
        </w:rPr>
        <w:t xml:space="preserve"> games, sing songs, play musical instruments</w:t>
      </w:r>
      <w:r w:rsidR="00B2386E" w:rsidRPr="009A257A">
        <w:rPr>
          <w:rFonts w:ascii="Crazy Girlz Blond BTN" w:hAnsi="Crazy Girlz Blond BTN"/>
          <w:sz w:val="24"/>
          <w:szCs w:val="24"/>
        </w:rPr>
        <w:t>, cook</w:t>
      </w:r>
      <w:r w:rsidRPr="009A257A">
        <w:rPr>
          <w:rFonts w:ascii="Crazy Girlz Blond BTN" w:hAnsi="Crazy Girlz Blond BTN"/>
          <w:sz w:val="24"/>
          <w:szCs w:val="24"/>
        </w:rPr>
        <w:t xml:space="preserve"> and have lot</w:t>
      </w:r>
      <w:r w:rsidR="00F65025" w:rsidRPr="009A257A">
        <w:rPr>
          <w:rFonts w:ascii="Crazy Girlz Blond BTN" w:hAnsi="Crazy Girlz Blond BTN"/>
          <w:sz w:val="24"/>
          <w:szCs w:val="24"/>
        </w:rPr>
        <w:t>s of fun together. We also have</w:t>
      </w:r>
      <w:r w:rsidRPr="009A257A">
        <w:rPr>
          <w:rFonts w:ascii="Crazy Girlz Blond BTN" w:hAnsi="Crazy Girlz Blond BTN"/>
          <w:sz w:val="24"/>
          <w:szCs w:val="24"/>
        </w:rPr>
        <w:t xml:space="preserve"> opportunities to enter competitions and work as a team supporting each other</w:t>
      </w:r>
      <w:r w:rsidR="00BF1F9F" w:rsidRPr="009A257A">
        <w:rPr>
          <w:rFonts w:ascii="Crazy Girlz Blond BTN" w:hAnsi="Crazy Girlz Blond BTN"/>
          <w:sz w:val="24"/>
          <w:szCs w:val="24"/>
        </w:rPr>
        <w:t>. All Service family</w:t>
      </w:r>
      <w:r w:rsidRPr="009A257A">
        <w:rPr>
          <w:rFonts w:ascii="Crazy Girlz Blond BTN" w:hAnsi="Crazy Girlz Blond BTN"/>
          <w:sz w:val="24"/>
          <w:szCs w:val="24"/>
        </w:rPr>
        <w:t xml:space="preserve"> chi</w:t>
      </w:r>
      <w:r w:rsidR="009A257A">
        <w:rPr>
          <w:rFonts w:ascii="Crazy Girlz Blond BTN" w:hAnsi="Crazy Girlz Blond BTN"/>
          <w:sz w:val="24"/>
          <w:szCs w:val="24"/>
        </w:rPr>
        <w:t>ldren are invited.</w:t>
      </w:r>
    </w:p>
    <w:p w:rsidR="003249F5" w:rsidRPr="009A257A" w:rsidRDefault="003249F5" w:rsidP="00151A45">
      <w:pPr>
        <w:shd w:val="clear" w:color="auto" w:fill="FFFFFF"/>
        <w:spacing w:after="300" w:line="330" w:lineRule="atLeast"/>
        <w:jc w:val="center"/>
        <w:rPr>
          <w:rFonts w:ascii="Crazy Girlz Blond BTN" w:hAnsi="Crazy Girlz Blond BTN"/>
          <w:sz w:val="24"/>
          <w:szCs w:val="24"/>
        </w:rPr>
      </w:pPr>
      <w:r w:rsidRPr="009A257A">
        <w:rPr>
          <w:rFonts w:ascii="Crazy Girlz Blond BTN" w:hAnsi="Crazy Girlz Blond BTN"/>
          <w:sz w:val="24"/>
          <w:szCs w:val="24"/>
        </w:rPr>
        <w:t xml:space="preserve">If you would like to </w:t>
      </w:r>
      <w:proofErr w:type="gramStart"/>
      <w:r w:rsidRPr="009A257A">
        <w:rPr>
          <w:rFonts w:ascii="Crazy Girlz Blond BTN" w:hAnsi="Crazy Girlz Blond BTN"/>
          <w:sz w:val="24"/>
          <w:szCs w:val="24"/>
        </w:rPr>
        <w:t>attend</w:t>
      </w:r>
      <w:proofErr w:type="gramEnd"/>
      <w:r w:rsidRPr="009A257A">
        <w:rPr>
          <w:rFonts w:ascii="Crazy Girlz Blond BTN" w:hAnsi="Crazy Girlz Blond BTN"/>
          <w:sz w:val="24"/>
          <w:szCs w:val="24"/>
        </w:rPr>
        <w:t xml:space="preserve"> please re</w:t>
      </w:r>
      <w:r w:rsidR="009A257A">
        <w:rPr>
          <w:rFonts w:ascii="Crazy Girlz Blond BTN" w:hAnsi="Crazy Girlz Blond BTN"/>
          <w:sz w:val="24"/>
          <w:szCs w:val="24"/>
        </w:rPr>
        <w:t>turn the attached consent form</w:t>
      </w:r>
    </w:p>
    <w:p w:rsidR="003249F5" w:rsidRPr="009A257A" w:rsidRDefault="00151A45" w:rsidP="00574D40">
      <w:pPr>
        <w:shd w:val="clear" w:color="auto" w:fill="FFFFFF"/>
        <w:spacing w:after="300" w:line="330" w:lineRule="atLeast"/>
        <w:jc w:val="center"/>
        <w:rPr>
          <w:rFonts w:ascii="Crazy Girlz Blond BTN" w:hAnsi="Crazy Girlz Blond BTN"/>
          <w:sz w:val="24"/>
          <w:szCs w:val="24"/>
        </w:rPr>
      </w:pPr>
      <w:r>
        <w:rPr>
          <w:rFonts w:ascii="Crazy Girlz Blond BTN" w:hAnsi="Crazy Girlz Blond BTN"/>
          <w:sz w:val="24"/>
          <w:szCs w:val="24"/>
        </w:rPr>
        <w:t xml:space="preserve">Jam band </w:t>
      </w:r>
      <w:proofErr w:type="spellStart"/>
      <w:r>
        <w:rPr>
          <w:rFonts w:ascii="Crazy Girlz Blond BTN" w:hAnsi="Crazy Girlz Blond BTN"/>
          <w:sz w:val="24"/>
          <w:szCs w:val="24"/>
        </w:rPr>
        <w:t>consent</w:t>
      </w:r>
      <w:bookmarkStart w:id="0" w:name="_GoBack"/>
      <w:bookmarkEnd w:id="0"/>
      <w:r w:rsidR="003249F5" w:rsidRPr="009A257A">
        <w:rPr>
          <w:rFonts w:ascii="Crazy Girlz Blond BTN" w:hAnsi="Crazy Girlz Blond BTN"/>
          <w:sz w:val="24"/>
          <w:szCs w:val="24"/>
        </w:rPr>
        <w:t>Please</w:t>
      </w:r>
      <w:proofErr w:type="spellEnd"/>
      <w:r w:rsidR="003249F5" w:rsidRPr="009A257A">
        <w:rPr>
          <w:rFonts w:ascii="Crazy Girlz Blond BTN" w:hAnsi="Crazy Girlz Blond BTN"/>
          <w:sz w:val="24"/>
          <w:szCs w:val="24"/>
        </w:rPr>
        <w:t xml:space="preserve"> retu</w:t>
      </w:r>
      <w:r w:rsidR="002011E8" w:rsidRPr="009A257A">
        <w:rPr>
          <w:rFonts w:ascii="Crazy Girlz Blond BTN" w:hAnsi="Crazy Girlz Blond BTN"/>
          <w:sz w:val="24"/>
          <w:szCs w:val="24"/>
        </w:rPr>
        <w:t>rn to Jane Gilbert/Miss Langford</w:t>
      </w:r>
    </w:p>
    <w:p w:rsidR="00574D40" w:rsidRPr="009A257A" w:rsidRDefault="003249F5" w:rsidP="009A257A">
      <w:pPr>
        <w:shd w:val="clear" w:color="auto" w:fill="FFFFFF"/>
        <w:spacing w:after="300" w:line="330" w:lineRule="atLeast"/>
        <w:rPr>
          <w:rFonts w:ascii="Crazy Girlz Blond BTN" w:hAnsi="Crazy Girlz Blond BTN"/>
          <w:sz w:val="24"/>
          <w:szCs w:val="24"/>
        </w:rPr>
      </w:pPr>
      <w:r w:rsidRPr="009A257A">
        <w:rPr>
          <w:rFonts w:ascii="Crazy Girlz Blond BTN" w:hAnsi="Crazy Girlz Blond BTN"/>
          <w:sz w:val="24"/>
          <w:szCs w:val="24"/>
        </w:rPr>
        <w:t>Childs name……………………………………</w:t>
      </w:r>
      <w:r w:rsidR="00BF0910" w:rsidRPr="009A257A">
        <w:rPr>
          <w:rFonts w:ascii="Crazy Girlz Blond BTN" w:hAnsi="Crazy Girlz Blond BTN"/>
          <w:sz w:val="24"/>
          <w:szCs w:val="24"/>
        </w:rPr>
        <w:t>………………………</w:t>
      </w:r>
      <w:r w:rsidR="009A257A">
        <w:rPr>
          <w:rFonts w:ascii="Crazy Girlz Blond BTN" w:hAnsi="Crazy Girlz Blond BTN"/>
          <w:sz w:val="24"/>
          <w:szCs w:val="24"/>
        </w:rPr>
        <w:t>……………………………………………………… …………………….Class…………………………</w:t>
      </w:r>
    </w:p>
    <w:p w:rsidR="000D1CC3" w:rsidRPr="009A257A" w:rsidRDefault="00574D40" w:rsidP="00574D40">
      <w:pPr>
        <w:shd w:val="clear" w:color="auto" w:fill="FFFFFF"/>
        <w:spacing w:after="300" w:line="330" w:lineRule="atLeast"/>
        <w:jc w:val="center"/>
        <w:rPr>
          <w:rFonts w:ascii="Crazy Girlz Blond BTN" w:hAnsi="Crazy Girlz Blond BTN"/>
          <w:sz w:val="24"/>
          <w:szCs w:val="24"/>
        </w:rPr>
      </w:pPr>
      <w:r w:rsidRPr="009A257A">
        <w:rPr>
          <w:rFonts w:ascii="Crazy Girlz Blond BTN" w:hAnsi="Crazy Girlz Blond BTN"/>
          <w:sz w:val="24"/>
          <w:szCs w:val="24"/>
        </w:rPr>
        <w:t>(Children in foundation will b</w:t>
      </w:r>
      <w:r w:rsidR="000D1CC3" w:rsidRPr="009A257A">
        <w:rPr>
          <w:rFonts w:ascii="Crazy Girlz Blond BTN" w:hAnsi="Crazy Girlz Blond BTN"/>
          <w:sz w:val="24"/>
          <w:szCs w:val="24"/>
        </w:rPr>
        <w:t>e collected from their class by staff to go to jam band)</w:t>
      </w:r>
    </w:p>
    <w:p w:rsidR="00675173" w:rsidRPr="009A257A" w:rsidRDefault="003249F5" w:rsidP="009A257A">
      <w:pPr>
        <w:shd w:val="clear" w:color="auto" w:fill="FFFFFF"/>
        <w:spacing w:after="300" w:line="330" w:lineRule="atLeast"/>
        <w:rPr>
          <w:rFonts w:ascii="Crazy Girlz Blond BTN" w:hAnsi="Crazy Girlz Blond BTN"/>
          <w:sz w:val="24"/>
          <w:szCs w:val="24"/>
        </w:rPr>
      </w:pPr>
      <w:r w:rsidRPr="009A257A">
        <w:rPr>
          <w:rFonts w:ascii="Crazy Girlz Blond BTN" w:hAnsi="Crazy Girlz Blond BTN"/>
          <w:sz w:val="24"/>
          <w:szCs w:val="24"/>
        </w:rPr>
        <w:t>I will collect my child from the main entrance at 4</w:t>
      </w:r>
      <w:r w:rsidR="00F415E9" w:rsidRPr="009A257A">
        <w:rPr>
          <w:rFonts w:ascii="Crazy Girlz Blond BTN" w:hAnsi="Crazy Girlz Blond BTN"/>
          <w:sz w:val="24"/>
          <w:szCs w:val="24"/>
        </w:rPr>
        <w:t>.15</w:t>
      </w:r>
      <w:r w:rsidRPr="009A257A">
        <w:rPr>
          <w:rFonts w:ascii="Crazy Girlz Blond BTN" w:hAnsi="Crazy Girlz Blond BTN"/>
          <w:sz w:val="24"/>
          <w:szCs w:val="24"/>
        </w:rPr>
        <w:t>pm</w:t>
      </w:r>
      <w:r w:rsidR="009A257A">
        <w:rPr>
          <w:rFonts w:ascii="Crazy Girlz Blond BTN" w:hAnsi="Crazy Girlz Blond BTN"/>
          <w:sz w:val="24"/>
          <w:szCs w:val="24"/>
        </w:rPr>
        <w:t xml:space="preserve"> </w:t>
      </w:r>
    </w:p>
    <w:p w:rsidR="002011E8" w:rsidRPr="009A257A" w:rsidRDefault="002011E8" w:rsidP="009A257A">
      <w:pPr>
        <w:shd w:val="clear" w:color="auto" w:fill="FFFFFF"/>
        <w:spacing w:after="300" w:line="330" w:lineRule="atLeast"/>
        <w:rPr>
          <w:rFonts w:ascii="Crazy Girlz Blond BTN" w:hAnsi="Crazy Girlz Blond BTN"/>
          <w:sz w:val="24"/>
          <w:szCs w:val="24"/>
        </w:rPr>
      </w:pPr>
      <w:r w:rsidRPr="009A257A">
        <w:rPr>
          <w:rFonts w:ascii="Crazy Girlz Blond BTN" w:hAnsi="Crazy Girlz Blond BTN"/>
          <w:sz w:val="24"/>
          <w:szCs w:val="24"/>
        </w:rPr>
        <w:t xml:space="preserve">I give permission for </w:t>
      </w:r>
      <w:r w:rsidR="00BF0910" w:rsidRPr="009A257A">
        <w:rPr>
          <w:rFonts w:ascii="Crazy Girlz Blond BTN" w:hAnsi="Crazy Girlz Blond BTN"/>
          <w:sz w:val="24"/>
          <w:szCs w:val="24"/>
        </w:rPr>
        <w:t>children to walk home on their</w:t>
      </w:r>
      <w:r w:rsidRPr="009A257A">
        <w:rPr>
          <w:rFonts w:ascii="Crazy Girlz Blond BTN" w:hAnsi="Crazy Girlz Blond BTN"/>
          <w:sz w:val="24"/>
          <w:szCs w:val="24"/>
        </w:rPr>
        <w:t xml:space="preserve"> own Year 5/6 only.</w:t>
      </w:r>
      <w:r w:rsidR="00574D40" w:rsidRPr="009A257A">
        <w:rPr>
          <w:rFonts w:ascii="Crazy Girlz Blond BTN" w:hAnsi="Crazy Girlz Blond BTN"/>
          <w:noProof/>
          <w:sz w:val="24"/>
          <w:szCs w:val="24"/>
          <w:lang w:eastAsia="en-GB"/>
        </w:rPr>
        <w:t xml:space="preserve"> Yes /no (please circle)</w:t>
      </w:r>
    </w:p>
    <w:p w:rsidR="008C4EB1" w:rsidRPr="009A257A" w:rsidRDefault="00574D40" w:rsidP="00574D40">
      <w:pPr>
        <w:shd w:val="clear" w:color="auto" w:fill="FFFFFF"/>
        <w:spacing w:after="300" w:line="330" w:lineRule="atLeast"/>
        <w:rPr>
          <w:rFonts w:ascii="Crazy Girlz Blond BTN" w:hAnsi="Crazy Girlz Blond BTN"/>
          <w:sz w:val="24"/>
          <w:szCs w:val="24"/>
        </w:rPr>
      </w:pPr>
      <w:r w:rsidRPr="009A257A">
        <w:rPr>
          <w:rFonts w:ascii="Crazy Girlz Blond BTN" w:hAnsi="Crazy Girlz Blond BTN"/>
          <w:sz w:val="24"/>
          <w:szCs w:val="24"/>
        </w:rPr>
        <w:t>Photographs of my child may appear on</w:t>
      </w:r>
      <w:r w:rsidR="00BF0910" w:rsidRPr="009A257A">
        <w:rPr>
          <w:rFonts w:ascii="Crazy Girlz Blond BTN" w:hAnsi="Crazy Girlz Blond BTN"/>
          <w:sz w:val="24"/>
          <w:szCs w:val="24"/>
        </w:rPr>
        <w:t>:</w:t>
      </w:r>
    </w:p>
    <w:p w:rsidR="008C4EB1" w:rsidRPr="009A257A" w:rsidRDefault="008C4EB1" w:rsidP="00574D40">
      <w:pPr>
        <w:shd w:val="clear" w:color="auto" w:fill="FFFFFF"/>
        <w:spacing w:after="300" w:line="330" w:lineRule="atLeast"/>
        <w:rPr>
          <w:rFonts w:ascii="Crazy Girlz Blond BTN" w:hAnsi="Crazy Girlz Blond BTN"/>
          <w:sz w:val="24"/>
          <w:szCs w:val="24"/>
        </w:rPr>
      </w:pPr>
      <w:r w:rsidRPr="009A257A">
        <w:rPr>
          <w:rFonts w:ascii="Crazy Girlz Blond BTN" w:hAnsi="Crazy Girlz Blond BTN"/>
          <w:sz w:val="24"/>
          <w:szCs w:val="24"/>
        </w:rPr>
        <w:t xml:space="preserve"> S</w:t>
      </w:r>
      <w:r w:rsidR="00574D40" w:rsidRPr="009A257A">
        <w:rPr>
          <w:rFonts w:ascii="Crazy Girlz Blond BTN" w:hAnsi="Crazy Girlz Blond BTN"/>
          <w:sz w:val="24"/>
          <w:szCs w:val="24"/>
        </w:rPr>
        <w:t xml:space="preserve">chool displays </w:t>
      </w:r>
      <w:r w:rsidR="00BF0910" w:rsidRPr="009A257A">
        <w:rPr>
          <w:rFonts w:ascii="Crazy Girlz Blond BTN" w:hAnsi="Crazy Girlz Blond BTN"/>
          <w:sz w:val="24"/>
          <w:szCs w:val="24"/>
        </w:rPr>
        <w:t xml:space="preserve">    </w:t>
      </w:r>
      <w:r w:rsidR="00574D40" w:rsidRPr="009A257A">
        <w:rPr>
          <w:rFonts w:ascii="Crazy Girlz Blond BTN" w:hAnsi="Crazy Girlz Blond BTN"/>
          <w:sz w:val="24"/>
          <w:szCs w:val="24"/>
        </w:rPr>
        <w:t xml:space="preserve">Yes/No </w:t>
      </w:r>
    </w:p>
    <w:p w:rsidR="008C4EB1" w:rsidRPr="009A257A" w:rsidRDefault="00574D40" w:rsidP="00574D40">
      <w:pPr>
        <w:shd w:val="clear" w:color="auto" w:fill="FFFFFF"/>
        <w:spacing w:after="300" w:line="330" w:lineRule="atLeast"/>
        <w:rPr>
          <w:rFonts w:ascii="Crazy Girlz Blond BTN" w:hAnsi="Crazy Girlz Blond BTN"/>
          <w:sz w:val="24"/>
          <w:szCs w:val="24"/>
        </w:rPr>
      </w:pPr>
      <w:r w:rsidRPr="009A257A">
        <w:rPr>
          <w:rFonts w:ascii="Crazy Girlz Blond BTN" w:hAnsi="Crazy Girlz Blond BTN"/>
          <w:sz w:val="24"/>
          <w:szCs w:val="24"/>
        </w:rPr>
        <w:t xml:space="preserve"> Facebook book  </w:t>
      </w:r>
      <w:r w:rsidR="00BF0910" w:rsidRPr="009A257A">
        <w:rPr>
          <w:rFonts w:ascii="Crazy Girlz Blond BTN" w:hAnsi="Crazy Girlz Blond BTN"/>
          <w:sz w:val="24"/>
          <w:szCs w:val="24"/>
        </w:rPr>
        <w:t xml:space="preserve">  Y</w:t>
      </w:r>
      <w:r w:rsidRPr="009A257A">
        <w:rPr>
          <w:rFonts w:ascii="Crazy Girlz Blond BTN" w:hAnsi="Crazy Girlz Blond BTN"/>
          <w:sz w:val="24"/>
          <w:szCs w:val="24"/>
        </w:rPr>
        <w:t xml:space="preserve">es/No     </w:t>
      </w:r>
    </w:p>
    <w:p w:rsidR="00574D40" w:rsidRDefault="008C4EB1" w:rsidP="00574D40">
      <w:pPr>
        <w:shd w:val="clear" w:color="auto" w:fill="FFFFFF"/>
        <w:spacing w:after="300" w:line="330" w:lineRule="atLeast"/>
        <w:rPr>
          <w:rFonts w:ascii="Crazy Girlz Blond BTN" w:hAnsi="Crazy Girlz Blond BTN"/>
          <w:sz w:val="24"/>
          <w:szCs w:val="24"/>
        </w:rPr>
      </w:pPr>
      <w:r w:rsidRPr="009A257A">
        <w:rPr>
          <w:rFonts w:ascii="Crazy Girlz Blond BTN" w:hAnsi="Crazy Girlz Blond BTN"/>
          <w:sz w:val="24"/>
          <w:szCs w:val="24"/>
        </w:rPr>
        <w:t>S</w:t>
      </w:r>
      <w:r w:rsidR="00BF0910" w:rsidRPr="009A257A">
        <w:rPr>
          <w:rFonts w:ascii="Crazy Girlz Blond BTN" w:hAnsi="Crazy Girlz Blond BTN"/>
          <w:sz w:val="24"/>
          <w:szCs w:val="24"/>
        </w:rPr>
        <w:t>chool website      Y</w:t>
      </w:r>
      <w:r w:rsidR="009A257A">
        <w:rPr>
          <w:rFonts w:ascii="Crazy Girlz Blond BTN" w:hAnsi="Crazy Girlz Blond BTN"/>
          <w:sz w:val="24"/>
          <w:szCs w:val="24"/>
        </w:rPr>
        <w:t>es /N</w:t>
      </w:r>
      <w:r w:rsidR="00574D40" w:rsidRPr="009A257A">
        <w:rPr>
          <w:rFonts w:ascii="Crazy Girlz Blond BTN" w:hAnsi="Crazy Girlz Blond BTN"/>
          <w:sz w:val="24"/>
          <w:szCs w:val="24"/>
        </w:rPr>
        <w:t>o</w:t>
      </w:r>
    </w:p>
    <w:p w:rsidR="009A257A" w:rsidRPr="009A257A" w:rsidRDefault="009A257A" w:rsidP="00574D40">
      <w:pPr>
        <w:shd w:val="clear" w:color="auto" w:fill="FFFFFF"/>
        <w:spacing w:after="300" w:line="330" w:lineRule="atLeast"/>
        <w:rPr>
          <w:rFonts w:ascii="Crazy Girlz Blond BTN" w:hAnsi="Crazy Girlz Blond BTN"/>
          <w:sz w:val="24"/>
          <w:szCs w:val="24"/>
        </w:rPr>
      </w:pPr>
      <w:r>
        <w:rPr>
          <w:rFonts w:ascii="Crazy Girlz Blond BTN" w:hAnsi="Crazy Girlz Blond BTN"/>
          <w:sz w:val="24"/>
          <w:szCs w:val="24"/>
        </w:rPr>
        <w:t xml:space="preserve">Media publicity </w:t>
      </w:r>
      <w:r>
        <w:rPr>
          <w:rFonts w:ascii="Crazy Girlz Blond BTN" w:hAnsi="Crazy Girlz Blond BTN"/>
          <w:sz w:val="24"/>
          <w:szCs w:val="24"/>
        </w:rPr>
        <w:tab/>
        <w:t>Yes/No</w:t>
      </w:r>
    </w:p>
    <w:p w:rsidR="00574D40" w:rsidRPr="009A257A" w:rsidRDefault="00574D40" w:rsidP="00574D40">
      <w:pPr>
        <w:shd w:val="clear" w:color="auto" w:fill="FFFFFF"/>
        <w:spacing w:after="300" w:line="330" w:lineRule="atLeast"/>
        <w:rPr>
          <w:rFonts w:ascii="Crazy Girlz Blond BTN" w:hAnsi="Crazy Girlz Blond BTN"/>
          <w:sz w:val="24"/>
          <w:szCs w:val="24"/>
        </w:rPr>
      </w:pPr>
      <w:r w:rsidRPr="009A257A">
        <w:rPr>
          <w:rFonts w:ascii="Crazy Girlz Blond BTN" w:hAnsi="Crazy Girlz Blond BTN"/>
          <w:sz w:val="24"/>
          <w:szCs w:val="24"/>
        </w:rPr>
        <w:t xml:space="preserve">Please </w:t>
      </w:r>
      <w:r w:rsidR="009A257A">
        <w:rPr>
          <w:rFonts w:ascii="Crazy Girlz Blond BTN" w:hAnsi="Crazy Girlz Blond BTN"/>
          <w:sz w:val="24"/>
          <w:szCs w:val="24"/>
        </w:rPr>
        <w:t xml:space="preserve">state any medication </w:t>
      </w:r>
      <w:proofErr w:type="gramStart"/>
      <w:r w:rsidR="009A257A">
        <w:rPr>
          <w:rFonts w:ascii="Crazy Girlz Blond BTN" w:hAnsi="Crazy Girlz Blond BTN"/>
          <w:sz w:val="24"/>
          <w:szCs w:val="24"/>
        </w:rPr>
        <w:t xml:space="preserve">we </w:t>
      </w:r>
      <w:r w:rsidRPr="009A257A">
        <w:rPr>
          <w:rFonts w:ascii="Crazy Girlz Blond BTN" w:hAnsi="Crazy Girlz Blond BTN"/>
          <w:sz w:val="24"/>
          <w:szCs w:val="24"/>
        </w:rPr>
        <w:t xml:space="preserve"> need</w:t>
      </w:r>
      <w:proofErr w:type="gramEnd"/>
      <w:r w:rsidRPr="009A257A">
        <w:rPr>
          <w:rFonts w:ascii="Crazy Girlz Blond BTN" w:hAnsi="Crazy Girlz Blond BTN"/>
          <w:sz w:val="24"/>
          <w:szCs w:val="24"/>
        </w:rPr>
        <w:t xml:space="preserve"> to be aware of…..…………………</w:t>
      </w:r>
      <w:r w:rsidR="008C4EB1" w:rsidRPr="009A257A">
        <w:rPr>
          <w:rFonts w:ascii="Crazy Girlz Blond BTN" w:hAnsi="Crazy Girlz Blond BTN"/>
          <w:sz w:val="24"/>
          <w:szCs w:val="24"/>
        </w:rPr>
        <w:t>...................................</w:t>
      </w:r>
    </w:p>
    <w:p w:rsidR="009A257A" w:rsidRDefault="009A257A" w:rsidP="009A257A">
      <w:pPr>
        <w:shd w:val="clear" w:color="auto" w:fill="FFFFFF"/>
        <w:spacing w:after="300" w:line="330" w:lineRule="atLeast"/>
        <w:rPr>
          <w:rFonts w:ascii="Crazy Girlz Blond BTN" w:hAnsi="Crazy Girlz Blond BTN"/>
          <w:sz w:val="24"/>
          <w:szCs w:val="24"/>
        </w:rPr>
      </w:pPr>
      <w:r>
        <w:rPr>
          <w:rFonts w:ascii="Crazy Girlz Blond BTN" w:hAnsi="Crazy Girlz Blond BTN"/>
          <w:sz w:val="24"/>
          <w:szCs w:val="24"/>
        </w:rPr>
        <w:t>We sometimes</w:t>
      </w:r>
      <w:r w:rsidR="00BF0910" w:rsidRPr="009A257A">
        <w:rPr>
          <w:rFonts w:ascii="Crazy Girlz Blond BTN" w:hAnsi="Crazy Girlz Blond BTN"/>
          <w:sz w:val="24"/>
          <w:szCs w:val="24"/>
        </w:rPr>
        <w:t xml:space="preserve"> do cooking so d</w:t>
      </w:r>
      <w:r w:rsidR="008C4EB1" w:rsidRPr="009A257A">
        <w:rPr>
          <w:rFonts w:ascii="Crazy Girlz Blond BTN" w:hAnsi="Crazy Girlz Blond BTN"/>
          <w:sz w:val="24"/>
          <w:szCs w:val="24"/>
        </w:rPr>
        <w:t>oe</w:t>
      </w:r>
      <w:r w:rsidR="00BF0910" w:rsidRPr="009A257A">
        <w:rPr>
          <w:rFonts w:ascii="Crazy Girlz Blond BTN" w:hAnsi="Crazy Girlz Blond BTN"/>
          <w:sz w:val="24"/>
          <w:szCs w:val="24"/>
        </w:rPr>
        <w:t xml:space="preserve">s your child have any </w:t>
      </w:r>
      <w:r w:rsidR="008C4EB1" w:rsidRPr="009A257A">
        <w:rPr>
          <w:rFonts w:ascii="Crazy Girlz Blond BTN" w:hAnsi="Crazy Girlz Blond BTN"/>
          <w:sz w:val="24"/>
          <w:szCs w:val="24"/>
        </w:rPr>
        <w:t>food allergies</w:t>
      </w:r>
      <w:r w:rsidR="00BF0910" w:rsidRPr="009A257A">
        <w:rPr>
          <w:rFonts w:ascii="Crazy Girlz Blond BTN" w:hAnsi="Crazy Girlz Blond BTN"/>
          <w:sz w:val="24"/>
          <w:szCs w:val="24"/>
        </w:rPr>
        <w:t xml:space="preserve"> or other allergies </w:t>
      </w:r>
      <w:r>
        <w:rPr>
          <w:rFonts w:ascii="Crazy Girlz Blond BTN" w:hAnsi="Crazy Girlz Blond BTN"/>
          <w:sz w:val="24"/>
          <w:szCs w:val="24"/>
        </w:rPr>
        <w:t xml:space="preserve"> </w:t>
      </w:r>
      <w:r w:rsidR="008C4EB1" w:rsidRPr="009A257A">
        <w:rPr>
          <w:rFonts w:ascii="Crazy Girlz Blond BTN" w:hAnsi="Crazy Girlz Blond BTN"/>
          <w:sz w:val="24"/>
          <w:szCs w:val="24"/>
        </w:rPr>
        <w:t>…………………………………………………………………...</w:t>
      </w:r>
      <w:r w:rsidR="00BF0910" w:rsidRPr="009A257A">
        <w:rPr>
          <w:rFonts w:ascii="Crazy Girlz Blond BTN" w:hAnsi="Crazy Girlz Blond BTN"/>
          <w:sz w:val="24"/>
          <w:szCs w:val="24"/>
        </w:rPr>
        <w:t>..........................................................................................................</w:t>
      </w:r>
    </w:p>
    <w:p w:rsidR="003249F5" w:rsidRPr="009A257A" w:rsidRDefault="002A647D" w:rsidP="009A257A">
      <w:pPr>
        <w:shd w:val="clear" w:color="auto" w:fill="FFFFFF"/>
        <w:spacing w:after="300" w:line="330" w:lineRule="atLeast"/>
        <w:rPr>
          <w:rFonts w:ascii="Crazy Girlz Blond BTN" w:hAnsi="Crazy Girlz Blond BTN"/>
          <w:sz w:val="24"/>
          <w:szCs w:val="24"/>
        </w:rPr>
      </w:pPr>
      <w:r w:rsidRPr="009A257A">
        <w:rPr>
          <w:rFonts w:ascii="Crazy Girlz Blond BTN" w:hAnsi="Crazy Girlz Blond BTN"/>
          <w:sz w:val="24"/>
          <w:szCs w:val="24"/>
        </w:rPr>
        <w:t>Parent</w:t>
      </w:r>
      <w:r w:rsidR="008C4EB1" w:rsidRPr="009A257A">
        <w:rPr>
          <w:rFonts w:ascii="Crazy Girlz Blond BTN" w:hAnsi="Crazy Girlz Blond BTN"/>
          <w:sz w:val="24"/>
          <w:szCs w:val="24"/>
        </w:rPr>
        <w:t>s</w:t>
      </w:r>
      <w:r w:rsidRPr="009A257A">
        <w:rPr>
          <w:rFonts w:ascii="Crazy Girlz Blond BTN" w:hAnsi="Crazy Girlz Blond BTN"/>
          <w:sz w:val="24"/>
          <w:szCs w:val="24"/>
        </w:rPr>
        <w:t xml:space="preserve"> signature</w:t>
      </w:r>
      <w:r w:rsidR="003249F5" w:rsidRPr="009A257A">
        <w:rPr>
          <w:rFonts w:ascii="Crazy Girlz Blond BTN" w:hAnsi="Crazy Girlz Blond BTN"/>
          <w:sz w:val="24"/>
          <w:szCs w:val="24"/>
        </w:rPr>
        <w:t>…………………………………………………………..</w:t>
      </w:r>
      <w:r w:rsidR="00E404B2" w:rsidRPr="009A257A">
        <w:rPr>
          <w:rFonts w:ascii="Crazy Girlz Blond BTN" w:hAnsi="Crazy Girlz Blond BTN"/>
          <w:sz w:val="24"/>
          <w:szCs w:val="24"/>
        </w:rPr>
        <w:t xml:space="preserve">   </w:t>
      </w:r>
      <w:proofErr w:type="gramStart"/>
      <w:r w:rsidR="00E404B2" w:rsidRPr="009A257A">
        <w:rPr>
          <w:rFonts w:ascii="Crazy Girlz Blond BTN" w:hAnsi="Crazy Girlz Blond BTN"/>
          <w:sz w:val="24"/>
          <w:szCs w:val="24"/>
        </w:rPr>
        <w:t>date</w:t>
      </w:r>
      <w:proofErr w:type="gramEnd"/>
      <w:r w:rsidR="00E404B2" w:rsidRPr="009A257A">
        <w:rPr>
          <w:rFonts w:ascii="Crazy Girlz Blond BTN" w:hAnsi="Crazy Girlz Blond BTN"/>
          <w:sz w:val="24"/>
          <w:szCs w:val="24"/>
        </w:rPr>
        <w:t xml:space="preserve"> …………………………</w:t>
      </w:r>
      <w:r w:rsidR="00E404B2" w:rsidRPr="008C4EB1">
        <w:rPr>
          <w:rFonts w:ascii="Crazy Girlz Blond BTN" w:hAnsi="Crazy Girlz Blond BTN"/>
          <w:sz w:val="32"/>
          <w:szCs w:val="32"/>
        </w:rPr>
        <w:t>…………….</w:t>
      </w:r>
    </w:p>
    <w:p w:rsidR="003249F5" w:rsidRPr="003249F5" w:rsidRDefault="003249F5" w:rsidP="003249F5">
      <w:pPr>
        <w:shd w:val="clear" w:color="auto" w:fill="FFFFFF"/>
        <w:spacing w:after="300" w:line="330" w:lineRule="atLeast"/>
        <w:jc w:val="center"/>
        <w:rPr>
          <w:rFonts w:ascii="Crazy Girlz Blond BTN" w:hAnsi="Crazy Girlz Blond BTN"/>
          <w:sz w:val="32"/>
          <w:szCs w:val="32"/>
        </w:rPr>
      </w:pPr>
    </w:p>
    <w:p w:rsidR="003249F5" w:rsidRPr="003249F5" w:rsidRDefault="003249F5" w:rsidP="003249F5">
      <w:pPr>
        <w:shd w:val="clear" w:color="auto" w:fill="FFFFFF"/>
        <w:spacing w:after="300" w:line="330" w:lineRule="atLeast"/>
        <w:jc w:val="center"/>
        <w:rPr>
          <w:rFonts w:ascii="Crazy Girlz Blond BTN" w:hAnsi="Crazy Girlz Blond BTN"/>
          <w:sz w:val="32"/>
          <w:szCs w:val="32"/>
        </w:rPr>
      </w:pPr>
    </w:p>
    <w:p w:rsidR="003249F5" w:rsidRPr="003249F5" w:rsidRDefault="003249F5" w:rsidP="003249F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3D7AA7" w:rsidRPr="003249F5" w:rsidRDefault="003D7AA7" w:rsidP="003249F5">
      <w:pPr>
        <w:jc w:val="center"/>
        <w:rPr>
          <w:sz w:val="32"/>
          <w:szCs w:val="32"/>
        </w:rPr>
      </w:pPr>
    </w:p>
    <w:p w:rsidR="003249F5" w:rsidRPr="003249F5" w:rsidRDefault="003249F5">
      <w:pPr>
        <w:rPr>
          <w:sz w:val="32"/>
          <w:szCs w:val="32"/>
        </w:rPr>
      </w:pPr>
    </w:p>
    <w:sectPr w:rsidR="003249F5" w:rsidRPr="003249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razy Girlz Blond BTN">
    <w:panose1 w:val="02090604030402060305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9F5"/>
    <w:rsid w:val="000D1CC3"/>
    <w:rsid w:val="00151A45"/>
    <w:rsid w:val="002011E8"/>
    <w:rsid w:val="002A647D"/>
    <w:rsid w:val="003249F5"/>
    <w:rsid w:val="003D7AA7"/>
    <w:rsid w:val="00574D40"/>
    <w:rsid w:val="00675173"/>
    <w:rsid w:val="00747322"/>
    <w:rsid w:val="007702EA"/>
    <w:rsid w:val="008C4EB1"/>
    <w:rsid w:val="00930765"/>
    <w:rsid w:val="009A257A"/>
    <w:rsid w:val="00B2386E"/>
    <w:rsid w:val="00BF0910"/>
    <w:rsid w:val="00BF1F9F"/>
    <w:rsid w:val="00E404B2"/>
    <w:rsid w:val="00F415E9"/>
    <w:rsid w:val="00F65025"/>
    <w:rsid w:val="00F92A82"/>
    <w:rsid w:val="00FD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4AC60"/>
  <w15:chartTrackingRefBased/>
  <w15:docId w15:val="{DC59C0ED-E9FE-48A3-AD66-B01726C39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9F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C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C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FAAAD22C</Template>
  <TotalTime>38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Montpelier Primary School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Gilbert</dc:creator>
  <cp:keywords/>
  <dc:description/>
  <cp:lastModifiedBy>Jane Gilbert</cp:lastModifiedBy>
  <cp:revision>8</cp:revision>
  <cp:lastPrinted>2019-09-12T09:07:00Z</cp:lastPrinted>
  <dcterms:created xsi:type="dcterms:W3CDTF">2018-09-18T12:48:00Z</dcterms:created>
  <dcterms:modified xsi:type="dcterms:W3CDTF">2019-09-12T09:07:00Z</dcterms:modified>
</cp:coreProperties>
</file>