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370" w:rsidRDefault="008674B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4ACFC22" wp14:editId="7B51622A">
            <wp:simplePos x="0" y="0"/>
            <wp:positionH relativeFrom="page">
              <wp:posOffset>2974975</wp:posOffset>
            </wp:positionH>
            <wp:positionV relativeFrom="page">
              <wp:posOffset>4386580</wp:posOffset>
            </wp:positionV>
            <wp:extent cx="713740" cy="1078230"/>
            <wp:effectExtent l="127000" t="76200" r="327660" b="242570"/>
            <wp:wrapSquare wrapText="bothSides"/>
            <wp:docPr id="9" name="Picture 9" descr="http://thumbs.dreamstime.com/z/bronze-silver-gold-medals-suitable-user-interface-31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http://thumbs.dreamstime.com/z/bronze-silver-gold-medals-suitable-user-interface-3104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0606" b="69798" l="7308" r="32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9205" r="67756" b="30161"/>
                    <a:stretch/>
                  </pic:blipFill>
                  <pic:spPr bwMode="auto">
                    <a:xfrm>
                      <a:off x="0" y="0"/>
                      <a:ext cx="713740" cy="107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2FDFD6" wp14:editId="53AB1B3D">
                <wp:simplePos x="0" y="0"/>
                <wp:positionH relativeFrom="page">
                  <wp:posOffset>2313940</wp:posOffset>
                </wp:positionH>
                <wp:positionV relativeFrom="page">
                  <wp:posOffset>5680960</wp:posOffset>
                </wp:positionV>
                <wp:extent cx="3052154" cy="425450"/>
                <wp:effectExtent l="25400" t="25400" r="123190" b="133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54" cy="425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rnd">
                          <a:solidFill>
                            <a:prstClr val="black"/>
                          </a:solidFill>
                          <a:rou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0D0" w:rsidRPr="008674BB" w:rsidRDefault="004770D0" w:rsidP="00164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8674BB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GOLD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FDF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2.2pt;margin-top:447.3pt;width:240.35pt;height:33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" fillcolor="#ffc000" strokeweight="2.25pt">
                <v:stroke joinstyle="round" endcap="round"/>
                <v:shadow on="t" color="black" opacity="26214f" origin="-.5,-.5" offset=".74836mm,.74836mm"/>
                <v:textbox>
                  <w:txbxContent>
                    <w:p w:rsidR="004770D0" w:rsidRPr="008674BB" w:rsidRDefault="004770D0" w:rsidP="00164C01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8674BB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GOLD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7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40CECC" wp14:editId="5F4A4791">
                <wp:simplePos x="0" y="0"/>
                <wp:positionH relativeFrom="page">
                  <wp:posOffset>4185285</wp:posOffset>
                </wp:positionH>
                <wp:positionV relativeFrom="page">
                  <wp:posOffset>1603375</wp:posOffset>
                </wp:positionV>
                <wp:extent cx="2407285" cy="497205"/>
                <wp:effectExtent l="25400" t="25400" r="132715" b="137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497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0D0" w:rsidRPr="004770D0" w:rsidRDefault="004770D0" w:rsidP="00F369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4770D0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SILVER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CECC" id="Text Box 14" o:spid="_x0000_s1027" type="#_x0000_t202" style="position:absolute;margin-left:329.55pt;margin-top:126.25pt;width:189.55pt;height:39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" fillcolor="#d8d8d8 [2732]" strokeweight="2.25pt">
                <v:shadow on="t" color="black" opacity="26214f" origin="-.5,-.5" offset=".74836mm,.74836mm"/>
                <v:textbox>
                  <w:txbxContent>
                    <w:p w:rsidR="004770D0" w:rsidRPr="004770D0" w:rsidRDefault="004770D0" w:rsidP="00F369D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4770D0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SILVER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7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A86F40" wp14:editId="3BC0C178">
                <wp:simplePos x="0" y="0"/>
                <wp:positionH relativeFrom="page">
                  <wp:posOffset>1027430</wp:posOffset>
                </wp:positionH>
                <wp:positionV relativeFrom="page">
                  <wp:posOffset>1603375</wp:posOffset>
                </wp:positionV>
                <wp:extent cx="2407285" cy="506730"/>
                <wp:effectExtent l="25400" t="25400" r="132715" b="128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506730"/>
                        </a:xfrm>
                        <a:prstGeom prst="rect">
                          <a:avLst/>
                        </a:prstGeom>
                        <a:solidFill>
                          <a:srgbClr val="CA933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0D0" w:rsidRPr="004770D0" w:rsidRDefault="004770D0" w:rsidP="00F369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4770D0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 xml:space="preserve">BRONZE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6F40" id="Text Box 12" o:spid="_x0000_s1028" type="#_x0000_t202" style="position:absolute;margin-left:80.9pt;margin-top:126.25pt;width:189.55pt;height:39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" fillcolor="#ca9330" strokeweight="2.25pt">
                <v:shadow on="t" color="black" opacity="26214f" origin="-.5,-.5" offset=".74836mm,.74836mm"/>
                <v:textbox>
                  <w:txbxContent>
                    <w:p w:rsidR="004770D0" w:rsidRPr="004770D0" w:rsidRDefault="004770D0" w:rsidP="00F369D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4770D0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 xml:space="preserve">BRONZE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70D0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D25F19A" wp14:editId="33B28C18">
            <wp:simplePos x="0" y="0"/>
            <wp:positionH relativeFrom="page">
              <wp:posOffset>6258560</wp:posOffset>
            </wp:positionH>
            <wp:positionV relativeFrom="page">
              <wp:posOffset>4386580</wp:posOffset>
            </wp:positionV>
            <wp:extent cx="734695" cy="1112520"/>
            <wp:effectExtent l="127000" t="76200" r="306705" b="259080"/>
            <wp:wrapSquare wrapText="bothSides"/>
            <wp:docPr id="17" name="Picture 17" descr="http://thumbs.dreamstime.com/z/bronze-silver-gold-medals-suitable-user-interface-31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http://thumbs.dreamstime.com/z/bronze-silver-gold-medals-suitable-user-interface-3104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1313" b="68283" l="37462" r="627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19205" r="36509" b="30161"/>
                    <a:stretch/>
                  </pic:blipFill>
                  <pic:spPr bwMode="auto">
                    <a:xfrm>
                      <a:off x="0" y="0"/>
                      <a:ext cx="734695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3C5F9BAA" wp14:editId="3AE3976F">
                <wp:simplePos x="0" y="0"/>
                <wp:positionH relativeFrom="page">
                  <wp:posOffset>789940</wp:posOffset>
                </wp:positionH>
                <wp:positionV relativeFrom="page">
                  <wp:posOffset>5723890</wp:posOffset>
                </wp:positionV>
                <wp:extent cx="6000604" cy="427990"/>
                <wp:effectExtent l="0" t="0" r="0" b="3810"/>
                <wp:wrapThrough wrapText="bothSides">
                  <wp:wrapPolygon edited="0">
                    <wp:start x="0" y="0"/>
                    <wp:lineTo x="0" y="20510"/>
                    <wp:lineTo x="21488" y="20510"/>
                    <wp:lineTo x="21488" y="0"/>
                    <wp:lineTo x="0" y="0"/>
                  </wp:wrapPolygon>
                </wp:wrapThrough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604" cy="427990"/>
                        </a:xfrm>
                        <a:prstGeom prst="rect">
                          <a:avLst/>
                        </a:prstGeom>
                        <a:solidFill>
                          <a:srgbClr val="FFEC8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0A124" id="Rectangle 31" o:spid="_x0000_s1026" style="position:absolute;margin-left:62.2pt;margin-top:450.7pt;width:472.5pt;height:33.7pt;z-index:251707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" fillcolor="#ffec8c" stroked="f" strokeweight=".5pt">
                <w10:wrap type="through" anchorx="page" anchory="page"/>
              </v:rect>
            </w:pict>
          </mc:Fallback>
        </mc:AlternateContent>
      </w:r>
      <w:r w:rsidR="004770D0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8354C86" wp14:editId="3FC58A4B">
            <wp:simplePos x="0" y="0"/>
            <wp:positionH relativeFrom="page">
              <wp:posOffset>1537335</wp:posOffset>
            </wp:positionH>
            <wp:positionV relativeFrom="page">
              <wp:posOffset>5664200</wp:posOffset>
            </wp:positionV>
            <wp:extent cx="401955" cy="489585"/>
            <wp:effectExtent l="152400" t="127000" r="182245" b="145415"/>
            <wp:wrapSquare wrapText="bothSides"/>
            <wp:docPr id="52" name="Picture 52" descr="http://thumbs.dreamstime.com/z/bronze-silver-gold-medals-suitable-user-interface-31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thumbs.dreamstime.com/z/bronze-silver-gold-medals-suitable-user-interface-3104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414" b="68788" l="66692" r="94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3" t="19205" r="6094" b="30161"/>
                    <a:stretch/>
                  </pic:blipFill>
                  <pic:spPr bwMode="auto">
                    <a:xfrm>
                      <a:off x="0" y="0"/>
                      <a:ext cx="401955" cy="48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7000" sy="67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0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8574261" wp14:editId="669A42A0">
            <wp:simplePos x="0" y="0"/>
            <wp:positionH relativeFrom="page">
              <wp:posOffset>5871845</wp:posOffset>
            </wp:positionH>
            <wp:positionV relativeFrom="page">
              <wp:posOffset>5664200</wp:posOffset>
            </wp:positionV>
            <wp:extent cx="401955" cy="489585"/>
            <wp:effectExtent l="152400" t="127000" r="156845" b="120015"/>
            <wp:wrapSquare wrapText="bothSides"/>
            <wp:docPr id="6" name="Picture 6" descr="http://thumbs.dreamstime.com/z/bronze-silver-gold-medals-suitable-user-interface-31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thumbs.dreamstime.com/z/bronze-silver-gold-medals-suitable-user-interface-3104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414" b="68788" l="66692" r="94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3" t="19205" r="6094" b="30161"/>
                    <a:stretch/>
                  </pic:blipFill>
                  <pic:spPr bwMode="auto">
                    <a:xfrm>
                      <a:off x="0" y="0"/>
                      <a:ext cx="401955" cy="48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3000" sy="63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2DC4EF" wp14:editId="26E8F3B8">
                <wp:simplePos x="0" y="0"/>
                <wp:positionH relativeFrom="page">
                  <wp:posOffset>704215</wp:posOffset>
                </wp:positionH>
                <wp:positionV relativeFrom="page">
                  <wp:posOffset>1350010</wp:posOffset>
                </wp:positionV>
                <wp:extent cx="6185535" cy="417830"/>
                <wp:effectExtent l="0" t="0" r="12065" b="0"/>
                <wp:wrapThrough wrapText="bothSides">
                  <wp:wrapPolygon edited="0">
                    <wp:start x="0" y="0"/>
                    <wp:lineTo x="0" y="19696"/>
                    <wp:lineTo x="21553" y="19696"/>
                    <wp:lineTo x="21553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535" cy="417830"/>
                        </a:xfrm>
                        <a:prstGeom prst="rect">
                          <a:avLst/>
                        </a:prstGeom>
                        <a:solidFill>
                          <a:srgbClr val="2194F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6E858" id="Rectangle 26" o:spid="_x0000_s1026" style="position:absolute;margin-left:55.45pt;margin-top:106.3pt;width:487.05pt;height:32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" fillcolor="#2194f7" stroked="f" strokeweight=".5pt">
                <w10:wrap type="through" anchorx="page" anchory="page"/>
              </v:rect>
            </w:pict>
          </mc:Fallback>
        </mc:AlternateContent>
      </w:r>
      <w:r w:rsidR="004770D0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1E49722" wp14:editId="4986CB04">
            <wp:simplePos x="0" y="0"/>
            <wp:positionH relativeFrom="page">
              <wp:posOffset>505460</wp:posOffset>
            </wp:positionH>
            <wp:positionV relativeFrom="page">
              <wp:posOffset>1153160</wp:posOffset>
            </wp:positionV>
            <wp:extent cx="6597650" cy="4180205"/>
            <wp:effectExtent l="25400" t="25400" r="31750" b="361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12962" r="14997" b="21726"/>
                    <a:stretch/>
                  </pic:blipFill>
                  <pic:spPr bwMode="auto">
                    <a:xfrm>
                      <a:off x="0" y="0"/>
                      <a:ext cx="6597650" cy="418020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BD8CFD" wp14:editId="51D6799C">
                <wp:simplePos x="0" y="0"/>
                <wp:positionH relativeFrom="page">
                  <wp:posOffset>505460</wp:posOffset>
                </wp:positionH>
                <wp:positionV relativeFrom="page">
                  <wp:posOffset>457200</wp:posOffset>
                </wp:positionV>
                <wp:extent cx="6597650" cy="575310"/>
                <wp:effectExtent l="25400" t="25400" r="31750" b="342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0D0" w:rsidRPr="001A59AC" w:rsidRDefault="004770D0" w:rsidP="004770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MY SPOTLIGHT SPELLING CHALLENGE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8CFD" id="Text Box 2" o:spid="_x0000_s1029" type="#_x0000_t202" style="position:absolute;margin-left:39.8pt;margin-top:36pt;width:519.5pt;height:45.3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" fillcolor="white [3201]" strokeweight="4.5pt">
                <v:textbox>
                  <w:txbxContent>
                    <w:p w:rsidR="004770D0" w:rsidRPr="001A59AC" w:rsidRDefault="004770D0" w:rsidP="004770D0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MY SPOTLIGHT SPELLING CHALLENGE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70D0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2C043C40" wp14:editId="39883047">
            <wp:simplePos x="0" y="0"/>
            <wp:positionH relativeFrom="page">
              <wp:posOffset>505460</wp:posOffset>
            </wp:positionH>
            <wp:positionV relativeFrom="page">
              <wp:posOffset>5499100</wp:posOffset>
            </wp:positionV>
            <wp:extent cx="6581775" cy="4711700"/>
            <wp:effectExtent l="25400" t="25400" r="22225" b="38100"/>
            <wp:wrapThrough wrapText="bothSides">
              <wp:wrapPolygon edited="0">
                <wp:start x="-83" y="-116"/>
                <wp:lineTo x="-83" y="21658"/>
                <wp:lineTo x="21590" y="21658"/>
                <wp:lineTo x="21590" y="-116"/>
                <wp:lineTo x="-83" y="-116"/>
              </wp:wrapPolygon>
            </wp:wrapThrough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711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370" w:rsidSect="00554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01"/>
    <w:rsid w:val="00013378"/>
    <w:rsid w:val="00164C01"/>
    <w:rsid w:val="00167519"/>
    <w:rsid w:val="00373966"/>
    <w:rsid w:val="004770D0"/>
    <w:rsid w:val="005542A3"/>
    <w:rsid w:val="00650AA5"/>
    <w:rsid w:val="006A698B"/>
    <w:rsid w:val="0075011D"/>
    <w:rsid w:val="00760A57"/>
    <w:rsid w:val="00791693"/>
    <w:rsid w:val="008674BB"/>
    <w:rsid w:val="00AB52D2"/>
    <w:rsid w:val="00BE6A29"/>
    <w:rsid w:val="00C27370"/>
    <w:rsid w:val="00F369D5"/>
    <w:rsid w:val="00F9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7CB3831-04E4-4E58-80C3-4C69829B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4C005355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Montpelier Primary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Nicholls</dc:creator>
  <cp:keywords/>
  <dc:description/>
  <cp:lastModifiedBy>Marie Hart</cp:lastModifiedBy>
  <cp:revision>2</cp:revision>
  <cp:lastPrinted>2015-11-05T13:00:00Z</cp:lastPrinted>
  <dcterms:created xsi:type="dcterms:W3CDTF">2019-09-04T16:22:00Z</dcterms:created>
  <dcterms:modified xsi:type="dcterms:W3CDTF">2019-09-04T16:22:00Z</dcterms:modified>
</cp:coreProperties>
</file>